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545"/>
        <w:gridCol w:w="3648"/>
        <w:gridCol w:w="134"/>
        <w:gridCol w:w="721"/>
        <w:gridCol w:w="3135"/>
      </w:tblGrid>
      <w:tr w:rsidR="00FC3BA7" w:rsidRPr="00DF5552" w:rsidTr="00E436CE"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FC3BA7" w:rsidRPr="00D84425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6193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НАЗИВ ПРЕДУЗЕЋА: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jc w:val="center"/>
              <w:rPr>
                <w:rFonts w:ascii="Arial" w:hAnsi="Arial" w:cs="Arial"/>
                <w:caps/>
                <w:spacing w:val="20"/>
                <w:sz w:val="20"/>
                <w:szCs w:val="20"/>
                <w:lang w:val="sr-Latn-CS"/>
              </w:rPr>
            </w:pPr>
          </w:p>
          <w:p w:rsidR="00FC3BA7" w:rsidRPr="00700B93" w:rsidRDefault="0097278C" w:rsidP="00021C17">
            <w:pPr>
              <w:spacing w:before="60" w:after="60"/>
              <w:jc w:val="center"/>
              <w:rPr>
                <w:rFonts w:ascii="Arial" w:hAnsi="Arial" w:cs="Arial"/>
                <w:caps/>
                <w:spacing w:val="20"/>
                <w:sz w:val="16"/>
                <w:szCs w:val="16"/>
                <w:lang w:val="sr-Cyrl-CS"/>
              </w:rPr>
            </w:pPr>
            <w:r>
              <w:rPr>
                <w:rFonts w:ascii="Arial" w:hAnsi="Arial" w:cs="Arial"/>
                <w:caps/>
                <w:spacing w:val="20"/>
                <w:sz w:val="20"/>
                <w:szCs w:val="20"/>
                <w:lang w:val="sr-Cyrl-CS"/>
              </w:rPr>
              <w:t>пРИЈЕМНИ ШТАМБИЉ</w:t>
            </w:r>
            <w:r w:rsidR="00700B93" w:rsidRPr="00700B93">
              <w:rPr>
                <w:rFonts w:ascii="Arial" w:hAnsi="Arial" w:cs="Arial"/>
                <w:caps/>
                <w:spacing w:val="20"/>
                <w:sz w:val="16"/>
                <w:szCs w:val="16"/>
                <w:lang w:val="sr-Cyrl-CS"/>
              </w:rPr>
              <w:t xml:space="preserve"> </w:t>
            </w:r>
          </w:p>
        </w:tc>
      </w:tr>
      <w:tr w:rsidR="00FC3BA7" w:rsidRPr="00DF5552" w:rsidTr="00E436CE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АДРЕСА</w:t>
            </w: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134" w:type="dxa"/>
            <w:vMerge/>
            <w:tcBorders>
              <w:top w:val="nil"/>
              <w:bottom w:val="single" w:sz="6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FC3BA7" w:rsidRPr="00DF5552" w:rsidTr="00E436CE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јиб:</w:t>
            </w:r>
          </w:p>
        </w:tc>
        <w:tc>
          <w:tcPr>
            <w:tcW w:w="134" w:type="dxa"/>
            <w:vMerge/>
            <w:tcBorders>
              <w:top w:val="nil"/>
              <w:bottom w:val="single" w:sz="6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FC3BA7" w:rsidRPr="00DF5552" w:rsidTr="00E436CE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одговорна особа:</w:t>
            </w:r>
          </w:p>
        </w:tc>
        <w:tc>
          <w:tcPr>
            <w:tcW w:w="134" w:type="dxa"/>
            <w:vMerge/>
            <w:tcBorders>
              <w:top w:val="nil"/>
              <w:bottom w:val="single" w:sz="6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FC3BA7" w:rsidRPr="00DF5552" w:rsidTr="00E436CE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КОНТАКТ Телефон:</w:t>
            </w:r>
          </w:p>
        </w:tc>
        <w:tc>
          <w:tcPr>
            <w:tcW w:w="134" w:type="dxa"/>
            <w:vMerge/>
            <w:tcBorders>
              <w:top w:val="nil"/>
              <w:bottom w:val="single" w:sz="6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FC3BA7" w:rsidRPr="00DF5552" w:rsidTr="00E436CE"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FC3BA7" w:rsidRPr="00DF5552" w:rsidRDefault="00FC3BA7" w:rsidP="00021C17">
            <w:pPr>
              <w:spacing w:before="12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2545" w:type="dxa"/>
            <w:tcBorders>
              <w:top w:val="single" w:sz="2" w:space="0" w:color="auto"/>
              <w:bottom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контакт особа: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134" w:type="dxa"/>
            <w:vMerge/>
            <w:tcBorders>
              <w:top w:val="nil"/>
              <w:bottom w:val="single" w:sz="8" w:space="0" w:color="auto"/>
              <w:right w:val="single" w:sz="8" w:space="0" w:color="auto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3BA7" w:rsidRPr="00DF5552" w:rsidRDefault="00FC3BA7" w:rsidP="00021C17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</w:tbl>
    <w:p w:rsidR="00FC3BA7" w:rsidRPr="00DF5552" w:rsidRDefault="00FC3BA7" w:rsidP="00FC3BA7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B42F04" w:rsidRDefault="00490B71" w:rsidP="00B42F04">
      <w:pPr>
        <w:jc w:val="both"/>
        <w:rPr>
          <w:lang w:val="sr-Cyrl-CS"/>
        </w:rPr>
      </w:pPr>
      <w:r>
        <w:rPr>
          <w:lang w:val="sr-Cyrl-CS"/>
        </w:rPr>
        <w:tab/>
      </w:r>
    </w:p>
    <w:p w:rsidR="00B770B3" w:rsidRPr="00BB084D" w:rsidRDefault="00BB084D" w:rsidP="00B770B3">
      <w:pPr>
        <w:spacing w:after="60"/>
        <w:rPr>
          <w:rFonts w:ascii="Arial" w:hAnsi="Arial" w:cs="Arial"/>
          <w:b/>
          <w:bCs/>
          <w:spacing w:val="20"/>
          <w:szCs w:val="20"/>
          <w:lang w:val="sr-Cyrl-CS"/>
        </w:rPr>
      </w:pPr>
      <w:r w:rsidRPr="00BB084D">
        <w:rPr>
          <w:rFonts w:ascii="Arial" w:hAnsi="Arial" w:cs="Arial"/>
          <w:b/>
          <w:bCs/>
          <w:spacing w:val="20"/>
          <w:szCs w:val="20"/>
        </w:rPr>
        <w:t xml:space="preserve">           </w:t>
      </w:r>
      <w:r w:rsidR="00B770B3" w:rsidRPr="00BB084D">
        <w:rPr>
          <w:rFonts w:ascii="Arial" w:hAnsi="Arial" w:cs="Arial"/>
          <w:b/>
          <w:bCs/>
          <w:spacing w:val="20"/>
          <w:szCs w:val="20"/>
          <w:lang w:val="sr-Cyrl-CS"/>
        </w:rPr>
        <w:t>ГРАД ЗВОРНИК</w:t>
      </w:r>
    </w:p>
    <w:p w:rsidR="00B770B3" w:rsidRPr="00BB084D" w:rsidRDefault="00B770B3" w:rsidP="00B770B3">
      <w:pPr>
        <w:spacing w:after="60"/>
        <w:rPr>
          <w:rFonts w:ascii="Arial" w:hAnsi="Arial" w:cs="Arial"/>
          <w:b/>
          <w:bCs/>
          <w:spacing w:val="20"/>
          <w:sz w:val="20"/>
          <w:szCs w:val="20"/>
          <w:lang w:val="sr-Cyrl-CS"/>
        </w:rPr>
      </w:pPr>
      <w:r w:rsidRPr="00BB084D">
        <w:rPr>
          <w:rFonts w:ascii="Arial" w:hAnsi="Arial" w:cs="Arial"/>
          <w:b/>
          <w:bCs/>
          <w:spacing w:val="20"/>
          <w:sz w:val="20"/>
          <w:szCs w:val="20"/>
          <w:lang w:val="sr-Cyrl-CS"/>
        </w:rPr>
        <w:tab/>
        <w:t xml:space="preserve">   ГРАДСКА УПРАВА ГРАДА ЗВОРНИК</w:t>
      </w:r>
    </w:p>
    <w:p w:rsidR="00585AC4" w:rsidRPr="00BB084D" w:rsidRDefault="006E314D" w:rsidP="00585AC4">
      <w:pPr>
        <w:rPr>
          <w:rFonts w:ascii="Arial" w:hAnsi="Arial" w:cs="Arial"/>
          <w:b/>
          <w:bCs/>
          <w:spacing w:val="10"/>
          <w:sz w:val="20"/>
          <w:lang w:val="ru-RU"/>
        </w:rPr>
      </w:pPr>
      <w:r w:rsidRPr="00BB084D">
        <w:rPr>
          <w:rFonts w:ascii="Arial" w:hAnsi="Arial" w:cs="Arial"/>
          <w:b/>
          <w:lang w:val="sr-Cyrl-CS"/>
        </w:rPr>
        <w:tab/>
      </w:r>
      <w:r w:rsidR="00DF5552" w:rsidRPr="00BB084D">
        <w:rPr>
          <w:rFonts w:ascii="Arial" w:hAnsi="Arial" w:cs="Arial"/>
          <w:b/>
          <w:lang w:val="sr-Cyrl-CS"/>
        </w:rPr>
        <w:t xml:space="preserve">  </w:t>
      </w:r>
      <w:r w:rsidRPr="00BB084D">
        <w:rPr>
          <w:rFonts w:ascii="Arial" w:hAnsi="Arial" w:cs="Arial"/>
          <w:b/>
          <w:lang w:val="sr-Cyrl-CS"/>
        </w:rPr>
        <w:t xml:space="preserve"> </w:t>
      </w:r>
      <w:r w:rsidR="00BB084D" w:rsidRPr="00BB084D">
        <w:rPr>
          <w:rFonts w:ascii="Arial" w:hAnsi="Arial" w:cs="Arial"/>
          <w:b/>
          <w:sz w:val="20"/>
          <w:lang w:val="sr-Cyrl-CS"/>
        </w:rPr>
        <w:t xml:space="preserve">ОДЈЕЉЕЊЕ ЗА </w:t>
      </w:r>
      <w:r w:rsidR="00BB084D" w:rsidRPr="00BB084D">
        <w:rPr>
          <w:rFonts w:ascii="Arial" w:hAnsi="Arial" w:cs="Arial"/>
          <w:b/>
          <w:sz w:val="20"/>
          <w:lang w:val="ru-RU"/>
        </w:rPr>
        <w:t>СТАМБЕНО-КОМУНАЛНЕ ПОСЛОВЕ И ПОСЛОВЕ САОБРАЋАЈА</w:t>
      </w:r>
    </w:p>
    <w:p w:rsidR="00D70EC6" w:rsidRPr="00585AC4" w:rsidRDefault="00D70EC6" w:rsidP="00D70EC6">
      <w:pPr>
        <w:rPr>
          <w:lang w:val="ru-RU"/>
        </w:rPr>
      </w:pPr>
    </w:p>
    <w:tbl>
      <w:tblPr>
        <w:tblW w:w="0" w:type="auto"/>
        <w:tblLook w:val="0000"/>
      </w:tblPr>
      <w:tblGrid>
        <w:gridCol w:w="2088"/>
        <w:gridCol w:w="7692"/>
      </w:tblGrid>
      <w:tr w:rsidR="006E314D" w:rsidRPr="00E471A4">
        <w:tc>
          <w:tcPr>
            <w:tcW w:w="2088" w:type="dxa"/>
          </w:tcPr>
          <w:p w:rsidR="006E314D" w:rsidRPr="00DF5552" w:rsidRDefault="00D70EC6" w:rsidP="0082142C">
            <w:pPr>
              <w:rPr>
                <w:rFonts w:ascii="Arial" w:hAnsi="Arial" w:cs="Arial"/>
                <w:caps/>
                <w:lang w:val="sr-Cyrl-CS"/>
              </w:rPr>
            </w:pPr>
            <w:r w:rsidRPr="00DF5552">
              <w:rPr>
                <w:rFonts w:ascii="Arial" w:hAnsi="Arial" w:cs="Arial"/>
                <w:lang w:val="sr-Cyrl-CS"/>
              </w:rPr>
              <w:t xml:space="preserve">  </w:t>
            </w:r>
            <w:r w:rsidR="006E314D" w:rsidRPr="00DF5552">
              <w:rPr>
                <w:rFonts w:ascii="Arial" w:hAnsi="Arial" w:cs="Arial"/>
                <w:b/>
                <w:bCs/>
                <w:caps/>
                <w:spacing w:val="40"/>
                <w:lang w:val="sr-Cyrl-CS"/>
              </w:rPr>
              <w:t>Предмет</w:t>
            </w:r>
            <w:r w:rsidR="006E314D" w:rsidRPr="00DF5552">
              <w:rPr>
                <w:rFonts w:ascii="Arial" w:hAnsi="Arial" w:cs="Arial"/>
                <w:caps/>
                <w:lang w:val="sr-Cyrl-CS"/>
              </w:rPr>
              <w:t>:</w:t>
            </w:r>
          </w:p>
        </w:tc>
        <w:tc>
          <w:tcPr>
            <w:tcW w:w="7692" w:type="dxa"/>
          </w:tcPr>
          <w:p w:rsidR="006E314D" w:rsidRPr="0017123C" w:rsidRDefault="00513C02" w:rsidP="00FC3BA7">
            <w:pPr>
              <w:rPr>
                <w:rFonts w:ascii="Arial" w:hAnsi="Arial" w:cs="Arial"/>
                <w:b/>
                <w:bCs/>
                <w:lang w:val="sr-Latn-CS"/>
              </w:rPr>
            </w:pPr>
            <w:r>
              <w:rPr>
                <w:rFonts w:ascii="Arial" w:hAnsi="Arial" w:cs="Arial"/>
                <w:b/>
                <w:lang w:val="sr-Cyrl-BA"/>
              </w:rPr>
              <w:t xml:space="preserve">Захтјев за </w:t>
            </w:r>
            <w:r w:rsidR="002E0F7A">
              <w:rPr>
                <w:rFonts w:ascii="Arial" w:hAnsi="Arial" w:cs="Arial"/>
                <w:b/>
                <w:lang w:val="sr-Cyrl-BA"/>
              </w:rPr>
              <w:t xml:space="preserve"> </w:t>
            </w:r>
            <w:r w:rsidR="00E85FD4">
              <w:rPr>
                <w:rFonts w:ascii="Arial" w:hAnsi="Arial" w:cs="Arial"/>
                <w:b/>
                <w:lang w:val="sr-Cyrl-BA"/>
              </w:rPr>
              <w:t>утврђивање износа накнаде за трошкове уређења градског грађевинског земљишта и износ</w:t>
            </w:r>
            <w:r w:rsidR="007C4E4F">
              <w:rPr>
                <w:rFonts w:ascii="Arial" w:hAnsi="Arial" w:cs="Arial"/>
                <w:b/>
                <w:lang w:val="sr-Cyrl-BA"/>
              </w:rPr>
              <w:t>а</w:t>
            </w:r>
            <w:r w:rsidR="00E85FD4">
              <w:rPr>
                <w:rFonts w:ascii="Arial" w:hAnsi="Arial" w:cs="Arial"/>
                <w:b/>
                <w:lang w:val="sr-Cyrl-BA"/>
              </w:rPr>
              <w:t xml:space="preserve"> ренте</w:t>
            </w:r>
            <w:r w:rsidR="009E0187">
              <w:rPr>
                <w:rFonts w:ascii="Arial" w:hAnsi="Arial" w:cs="Arial"/>
                <w:b/>
                <w:lang w:val="sr-Cyrl-CS"/>
              </w:rPr>
              <w:t xml:space="preserve"> </w:t>
            </w:r>
            <w:r w:rsidR="0017123C">
              <w:rPr>
                <w:rFonts w:ascii="Arial" w:hAnsi="Arial" w:cs="Arial"/>
                <w:b/>
                <w:lang w:val="sr-Latn-CS"/>
              </w:rPr>
              <w:t xml:space="preserve">- </w:t>
            </w:r>
            <w:r w:rsidR="00FC3BA7">
              <w:rPr>
                <w:rFonts w:ascii="Arial" w:hAnsi="Arial" w:cs="Arial"/>
                <w:b/>
                <w:lang w:val="sr-Cyrl-CS"/>
              </w:rPr>
              <w:t>правна</w:t>
            </w:r>
            <w:r w:rsidR="009E0187">
              <w:rPr>
                <w:rFonts w:ascii="Arial" w:hAnsi="Arial" w:cs="Arial"/>
                <w:b/>
                <w:lang w:val="sr-Cyrl-CS"/>
              </w:rPr>
              <w:t xml:space="preserve"> лица</w:t>
            </w:r>
          </w:p>
        </w:tc>
      </w:tr>
    </w:tbl>
    <w:p w:rsidR="00DF5552" w:rsidRDefault="00DF5552" w:rsidP="009E0187">
      <w:pPr>
        <w:rPr>
          <w:rFonts w:ascii="Arial" w:hAnsi="Arial" w:cs="Arial"/>
          <w:sz w:val="20"/>
          <w:szCs w:val="20"/>
          <w:lang w:val="sr-Cyrl-CS"/>
        </w:rPr>
      </w:pPr>
    </w:p>
    <w:p w:rsidR="0018556E" w:rsidRDefault="0018556E" w:rsidP="0018556E">
      <w:pPr>
        <w:ind w:firstLine="720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CS"/>
        </w:rPr>
        <w:t>Обраћам</w:t>
      </w:r>
      <w:r w:rsidRPr="00E471A4"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sr-Cyrl-CS"/>
        </w:rPr>
        <w:t xml:space="preserve"> Вам се </w:t>
      </w:r>
      <w:r w:rsidRPr="00DF5552">
        <w:rPr>
          <w:rFonts w:ascii="Arial" w:hAnsi="Arial" w:cs="Arial"/>
          <w:sz w:val="20"/>
          <w:szCs w:val="20"/>
          <w:lang w:val="sr-Cyrl-CS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>захтјевом да ми утврдите износ накнаде за трошкове уређења градског грађевинског земљишта и износ ренте  за: 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556E" w:rsidRDefault="0018556E" w:rsidP="0018556E">
      <w:pPr>
        <w:ind w:firstLine="720"/>
        <w:jc w:val="center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(Кратак опис објекта за који се подноси захтјев)</w:t>
      </w:r>
    </w:p>
    <w:p w:rsidR="0018556E" w:rsidRPr="00E471A4" w:rsidRDefault="0018556E" w:rsidP="00D70EC6">
      <w:pPr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sr-Cyrl-BA"/>
        </w:rPr>
        <w:t>који се налази на земљишту означеном као к.п. ________________________________________________, К.О. _________________________</w:t>
      </w:r>
    </w:p>
    <w:p w:rsidR="00E22B33" w:rsidRPr="00E471A4" w:rsidRDefault="00E22B33" w:rsidP="004F21B7">
      <w:pPr>
        <w:rPr>
          <w:lang w:val="ru-RU"/>
        </w:rPr>
      </w:pPr>
    </w:p>
    <w:p w:rsidR="0018556E" w:rsidRDefault="0018556E" w:rsidP="00D70EC6">
      <w:pPr>
        <w:rPr>
          <w:rFonts w:ascii="Arial" w:hAnsi="Arial" w:cs="Arial"/>
          <w:sz w:val="20"/>
          <w:szCs w:val="20"/>
          <w:lang w:val="sr-Cyrl-BA"/>
        </w:rPr>
      </w:pPr>
    </w:p>
    <w:p w:rsidR="00DF5552" w:rsidRDefault="00D70EC6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 w:rsidRPr="00DF5552">
        <w:rPr>
          <w:rFonts w:ascii="Arial" w:hAnsi="Arial" w:cs="Arial"/>
          <w:sz w:val="20"/>
          <w:szCs w:val="20"/>
          <w:lang w:val="sr-Cyrl-CS"/>
        </w:rPr>
        <w:tab/>
        <w:t xml:space="preserve">Уз </w:t>
      </w:r>
      <w:r w:rsidR="00903B31">
        <w:rPr>
          <w:rFonts w:ascii="Arial" w:hAnsi="Arial" w:cs="Arial"/>
          <w:sz w:val="20"/>
          <w:szCs w:val="20"/>
          <w:lang w:val="sr-Cyrl-CS"/>
        </w:rPr>
        <w:t xml:space="preserve">захтјев </w:t>
      </w:r>
      <w:r w:rsidR="00065627">
        <w:rPr>
          <w:rFonts w:ascii="Arial" w:hAnsi="Arial" w:cs="Arial"/>
          <w:sz w:val="20"/>
          <w:szCs w:val="20"/>
          <w:lang w:val="sr-Cyrl-CS"/>
        </w:rPr>
        <w:t>прилажем с</w:t>
      </w:r>
      <w:r w:rsidR="00065627">
        <w:rPr>
          <w:rFonts w:ascii="Arial" w:hAnsi="Arial" w:cs="Arial"/>
          <w:sz w:val="20"/>
          <w:szCs w:val="20"/>
          <w:lang w:val="sr-Cyrl-BA"/>
        </w:rPr>
        <w:t>љ</w:t>
      </w:r>
      <w:r w:rsidRPr="00DF5552">
        <w:rPr>
          <w:rFonts w:ascii="Arial" w:hAnsi="Arial" w:cs="Arial"/>
          <w:sz w:val="20"/>
          <w:szCs w:val="20"/>
          <w:lang w:val="sr-Cyrl-CS"/>
        </w:rPr>
        <w:t>едеће:</w:t>
      </w:r>
    </w:p>
    <w:p w:rsidR="00117E88" w:rsidRDefault="002F720A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ab/>
        <w:t xml:space="preserve">  </w:t>
      </w:r>
    </w:p>
    <w:tbl>
      <w:tblPr>
        <w:tblW w:w="0" w:type="auto"/>
        <w:tblLook w:val="01E0"/>
      </w:tblPr>
      <w:tblGrid>
        <w:gridCol w:w="1008"/>
        <w:gridCol w:w="4485"/>
        <w:gridCol w:w="2410"/>
      </w:tblGrid>
      <w:tr w:rsidR="00FA2FFE" w:rsidRPr="0019064E" w:rsidTr="00FA2FFE">
        <w:tc>
          <w:tcPr>
            <w:tcW w:w="1008" w:type="dxa"/>
          </w:tcPr>
          <w:p w:rsidR="00FA2FFE" w:rsidRPr="00191821" w:rsidRDefault="00FA2FFE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191821">
              <w:rPr>
                <w:rFonts w:ascii="Arial" w:hAnsi="Arial" w:cs="Arial"/>
                <w:b/>
                <w:sz w:val="20"/>
                <w:szCs w:val="22"/>
                <w:lang w:val="hr-HR"/>
              </w:rPr>
              <w:t>Р.</w:t>
            </w:r>
            <w:proofErr w:type="spellStart"/>
            <w:r w:rsidRPr="00191821">
              <w:rPr>
                <w:rFonts w:ascii="Arial" w:hAnsi="Arial" w:cs="Arial"/>
                <w:b/>
                <w:sz w:val="20"/>
                <w:szCs w:val="22"/>
              </w:rPr>
              <w:t>бр</w:t>
            </w:r>
            <w:proofErr w:type="spellEnd"/>
            <w:r w:rsidRPr="00191821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4485" w:type="dxa"/>
          </w:tcPr>
          <w:p w:rsidR="00FA2FFE" w:rsidRPr="00191821" w:rsidRDefault="00FA2FFE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proofErr w:type="spellStart"/>
            <w:r w:rsidRPr="00191821">
              <w:rPr>
                <w:rFonts w:ascii="Arial" w:hAnsi="Arial" w:cs="Arial"/>
                <w:b/>
                <w:sz w:val="20"/>
                <w:szCs w:val="22"/>
              </w:rPr>
              <w:t>Назив</w:t>
            </w:r>
            <w:proofErr w:type="spellEnd"/>
            <w:r w:rsidRPr="00191821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proofErr w:type="spellStart"/>
            <w:r w:rsidRPr="00191821">
              <w:rPr>
                <w:rFonts w:ascii="Arial" w:hAnsi="Arial" w:cs="Arial"/>
                <w:b/>
                <w:sz w:val="20"/>
                <w:szCs w:val="22"/>
              </w:rPr>
              <w:t>документа</w:t>
            </w:r>
            <w:proofErr w:type="spellEnd"/>
          </w:p>
        </w:tc>
        <w:tc>
          <w:tcPr>
            <w:tcW w:w="2410" w:type="dxa"/>
          </w:tcPr>
          <w:p w:rsidR="00FA2FFE" w:rsidRPr="00191821" w:rsidRDefault="00FA2FFE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proofErr w:type="spellStart"/>
            <w:r w:rsidRPr="00191821">
              <w:rPr>
                <w:rFonts w:ascii="Arial" w:hAnsi="Arial" w:cs="Arial"/>
                <w:b/>
                <w:sz w:val="20"/>
                <w:szCs w:val="22"/>
              </w:rPr>
              <w:t>Форма</w:t>
            </w:r>
            <w:proofErr w:type="spellEnd"/>
            <w:r w:rsidRPr="00191821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proofErr w:type="spellStart"/>
            <w:r w:rsidRPr="00191821">
              <w:rPr>
                <w:rFonts w:ascii="Arial" w:hAnsi="Arial" w:cs="Arial"/>
                <w:b/>
                <w:sz w:val="20"/>
                <w:szCs w:val="22"/>
              </w:rPr>
              <w:t>документа</w:t>
            </w:r>
            <w:proofErr w:type="spellEnd"/>
          </w:p>
        </w:tc>
      </w:tr>
      <w:tr w:rsidR="00FA2FFE" w:rsidRPr="0019064E" w:rsidTr="00FA2FFE">
        <w:tc>
          <w:tcPr>
            <w:tcW w:w="1008" w:type="dxa"/>
          </w:tcPr>
          <w:p w:rsidR="00FA2FFE" w:rsidRPr="003E4401" w:rsidRDefault="00FA2FFE" w:rsidP="0018556E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4485" w:type="dxa"/>
          </w:tcPr>
          <w:p w:rsidR="00FA2FFE" w:rsidRPr="00AF5DA0" w:rsidRDefault="00FA2FFE" w:rsidP="005F4835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>Локацијски услови / Урбанистичко-технички услови</w:t>
            </w:r>
          </w:p>
        </w:tc>
        <w:tc>
          <w:tcPr>
            <w:tcW w:w="2410" w:type="dxa"/>
          </w:tcPr>
          <w:p w:rsidR="00FA2FFE" w:rsidRPr="00AF5DA0" w:rsidRDefault="00FA2FFE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50056" w:rsidRPr="0019064E" w:rsidTr="00FA2FFE">
        <w:tc>
          <w:tcPr>
            <w:tcW w:w="1008" w:type="dxa"/>
          </w:tcPr>
          <w:p w:rsidR="00A50056" w:rsidRPr="0018556E" w:rsidRDefault="00A50056" w:rsidP="0018556E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BA"/>
              </w:rPr>
            </w:pPr>
          </w:p>
        </w:tc>
        <w:tc>
          <w:tcPr>
            <w:tcW w:w="4485" w:type="dxa"/>
          </w:tcPr>
          <w:p w:rsidR="00A50056" w:rsidRPr="00AF5DA0" w:rsidRDefault="00A50056" w:rsidP="005F4835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 xml:space="preserve">Главни пројекат са извршеном ревизијом за </w:t>
            </w:r>
            <w:r w:rsidRPr="00E471A4">
              <w:rPr>
                <w:rFonts w:ascii="Arial" w:hAnsi="Arial" w:cs="Arial"/>
                <w:sz w:val="20"/>
                <w:szCs w:val="20"/>
                <w:lang w:val="ru-RU"/>
              </w:rPr>
              <w:t>предметни објекат</w:t>
            </w: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2410" w:type="dxa"/>
          </w:tcPr>
          <w:p w:rsidR="00A50056" w:rsidRPr="00AF5DA0" w:rsidRDefault="00A50056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Оригинал</w:t>
            </w:r>
          </w:p>
        </w:tc>
      </w:tr>
      <w:tr w:rsidR="00A50056" w:rsidRPr="0019064E" w:rsidTr="00FA2FFE">
        <w:tc>
          <w:tcPr>
            <w:tcW w:w="1008" w:type="dxa"/>
          </w:tcPr>
          <w:p w:rsidR="00A50056" w:rsidRPr="0018556E" w:rsidRDefault="00A50056" w:rsidP="0018556E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5" w:type="dxa"/>
          </w:tcPr>
          <w:p w:rsidR="00A50056" w:rsidRPr="00AF5DA0" w:rsidRDefault="00A50056" w:rsidP="005F4835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Пољопривредна сагласност (уколико је инвеститор вршио промјену намјене земљишта)</w:t>
            </w:r>
          </w:p>
        </w:tc>
        <w:tc>
          <w:tcPr>
            <w:tcW w:w="2410" w:type="dxa"/>
          </w:tcPr>
          <w:p w:rsidR="00A50056" w:rsidRPr="00AF5DA0" w:rsidRDefault="00A50056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50056" w:rsidRPr="0019064E" w:rsidTr="00FA2FFE">
        <w:tc>
          <w:tcPr>
            <w:tcW w:w="1008" w:type="dxa"/>
          </w:tcPr>
          <w:p w:rsidR="00A50056" w:rsidRPr="0018556E" w:rsidRDefault="00A50056" w:rsidP="0018556E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5" w:type="dxa"/>
          </w:tcPr>
          <w:p w:rsidR="00A50056" w:rsidRDefault="00A50056" w:rsidP="00A5005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46421A">
              <w:rPr>
                <w:rFonts w:ascii="Arial" w:hAnsi="Arial" w:cs="Arial"/>
                <w:sz w:val="20"/>
                <w:szCs w:val="20"/>
                <w:lang w:val="sr-Cyrl-CS"/>
              </w:rPr>
              <w:t xml:space="preserve">Рјешење о утврђивању легалности објекта, односно други доказ на основу ког се може утврдити легалност (уколико 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инвеститор</w:t>
            </w:r>
            <w:r w:rsidRPr="0046421A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гради објекат на мјесту старог објекта)</w:t>
            </w:r>
          </w:p>
        </w:tc>
        <w:tc>
          <w:tcPr>
            <w:tcW w:w="2410" w:type="dxa"/>
          </w:tcPr>
          <w:p w:rsidR="00A50056" w:rsidRDefault="00A50056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50056" w:rsidRPr="0019064E" w:rsidTr="00FA2FFE">
        <w:tc>
          <w:tcPr>
            <w:tcW w:w="1008" w:type="dxa"/>
          </w:tcPr>
          <w:p w:rsidR="00A50056" w:rsidRPr="0018556E" w:rsidRDefault="00A50056" w:rsidP="0018556E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5" w:type="dxa"/>
          </w:tcPr>
          <w:p w:rsidR="00A50056" w:rsidRPr="007C4E4F" w:rsidRDefault="00A50056" w:rsidP="005F4835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Потврда о регистрацији ЈИБ-а</w:t>
            </w:r>
          </w:p>
        </w:tc>
        <w:tc>
          <w:tcPr>
            <w:tcW w:w="2410" w:type="dxa"/>
          </w:tcPr>
          <w:p w:rsidR="00A50056" w:rsidRPr="0019064E" w:rsidRDefault="00A50056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50056" w:rsidRPr="00E471A4" w:rsidTr="00FA2FFE">
        <w:tc>
          <w:tcPr>
            <w:tcW w:w="1008" w:type="dxa"/>
          </w:tcPr>
          <w:p w:rsidR="00A50056" w:rsidRPr="0018556E" w:rsidRDefault="00A50056" w:rsidP="0018556E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5" w:type="dxa"/>
          </w:tcPr>
          <w:p w:rsidR="00A50056" w:rsidRDefault="00A50056" w:rsidP="0019064E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19064E">
              <w:rPr>
                <w:rFonts w:ascii="Arial" w:hAnsi="Arial" w:cs="Arial"/>
                <w:sz w:val="20"/>
                <w:szCs w:val="20"/>
                <w:lang w:val="bs-Latn-BA"/>
              </w:rPr>
              <w:t xml:space="preserve">Уплату општинске административне таксе у износу </w:t>
            </w:r>
            <w:r w:rsidRPr="00E471A4">
              <w:rPr>
                <w:rFonts w:ascii="Arial" w:hAnsi="Arial" w:cs="Arial"/>
                <w:sz w:val="20"/>
                <w:szCs w:val="20"/>
                <w:lang w:val="ru-RU"/>
              </w:rPr>
              <w:t xml:space="preserve">од </w:t>
            </w:r>
            <w:r w:rsidRPr="0019064E">
              <w:rPr>
                <w:rFonts w:ascii="Arial" w:hAnsi="Arial" w:cs="Arial"/>
                <w:sz w:val="20"/>
                <w:szCs w:val="20"/>
                <w:lang w:val="bs-Latn-BA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bs-Latn-BA"/>
              </w:rPr>
              <w:t>5</w:t>
            </w:r>
            <w:r w:rsidRPr="0019064E">
              <w:rPr>
                <w:rFonts w:ascii="Arial" w:hAnsi="Arial" w:cs="Arial"/>
                <w:sz w:val="20"/>
                <w:szCs w:val="20"/>
                <w:lang w:val="bs-Latn-BA"/>
              </w:rPr>
              <w:t xml:space="preserve"> КМ</w:t>
            </w:r>
          </w:p>
        </w:tc>
        <w:tc>
          <w:tcPr>
            <w:tcW w:w="2410" w:type="dxa"/>
          </w:tcPr>
          <w:p w:rsidR="00A50056" w:rsidRDefault="00A50056" w:rsidP="0019064E">
            <w:pPr>
              <w:jc w:val="center"/>
              <w:rPr>
                <w:lang w:val="sr-Cyrl-CS"/>
              </w:rPr>
            </w:pPr>
          </w:p>
        </w:tc>
      </w:tr>
    </w:tbl>
    <w:p w:rsidR="002F720A" w:rsidRPr="003E4401" w:rsidRDefault="002F720A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 w:rsidRPr="003E4401">
        <w:rPr>
          <w:rFonts w:ascii="Arial" w:hAnsi="Arial" w:cs="Arial"/>
          <w:sz w:val="20"/>
          <w:szCs w:val="20"/>
          <w:lang w:val="sr-Cyrl-BA"/>
        </w:rPr>
        <w:t xml:space="preserve"> </w:t>
      </w:r>
    </w:p>
    <w:p w:rsidR="00661336" w:rsidRPr="003E4401" w:rsidRDefault="00C83334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3E4401">
        <w:rPr>
          <w:rFonts w:ascii="Arial" w:hAnsi="Arial" w:cs="Arial"/>
          <w:sz w:val="20"/>
          <w:szCs w:val="20"/>
          <w:lang w:val="sr-Cyrl-BA"/>
        </w:rPr>
        <w:t>Рок за р</w:t>
      </w:r>
      <w:r w:rsidR="002B0808">
        <w:rPr>
          <w:rFonts w:ascii="Arial" w:hAnsi="Arial" w:cs="Arial"/>
          <w:sz w:val="20"/>
          <w:szCs w:val="20"/>
          <w:lang w:val="sr-Cyrl-BA"/>
        </w:rPr>
        <w:t>јешавање потпуног захтјева је 30</w:t>
      </w:r>
      <w:r w:rsidRPr="003E4401">
        <w:rPr>
          <w:rFonts w:ascii="Arial" w:hAnsi="Arial" w:cs="Arial"/>
          <w:sz w:val="20"/>
          <w:szCs w:val="20"/>
          <w:lang w:val="sr-Cyrl-BA"/>
        </w:rPr>
        <w:t xml:space="preserve"> дана.</w:t>
      </w:r>
    </w:p>
    <w:p w:rsidR="005B68E4" w:rsidRPr="009E0187" w:rsidRDefault="005B68E4">
      <w:pPr>
        <w:jc w:val="both"/>
        <w:rPr>
          <w:rFonts w:ascii="Arial" w:hAnsi="Arial" w:cs="Arial"/>
          <w:sz w:val="20"/>
          <w:szCs w:val="20"/>
          <w:lang w:val="sr-Cyrl-CS"/>
        </w:rPr>
      </w:pP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01"/>
        <w:gridCol w:w="2011"/>
        <w:gridCol w:w="957"/>
        <w:gridCol w:w="1560"/>
        <w:gridCol w:w="4256"/>
      </w:tblGrid>
      <w:tr w:rsidR="006E314D" w:rsidRPr="00DF5552">
        <w:trPr>
          <w:cantSplit/>
        </w:trPr>
        <w:tc>
          <w:tcPr>
            <w:tcW w:w="1311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2059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962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596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4332" w:type="dxa"/>
          </w:tcPr>
          <w:p w:rsidR="006E314D" w:rsidRPr="00DF5552" w:rsidRDefault="006E314D" w:rsidP="0082142C">
            <w:pPr>
              <w:spacing w:after="24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Потпис подносиоца</w:t>
            </w:r>
          </w:p>
        </w:tc>
      </w:tr>
      <w:tr w:rsidR="006E314D" w:rsidRPr="00DF5552">
        <w:trPr>
          <w:cantSplit/>
        </w:trPr>
        <w:tc>
          <w:tcPr>
            <w:tcW w:w="1311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Зворник,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962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6E314D" w:rsidRPr="00DF5552" w:rsidRDefault="006E314D" w:rsidP="0082142C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:rsidR="00E83704" w:rsidRDefault="00E83704" w:rsidP="00E22B33"/>
    <w:sectPr w:rsidR="00E83704" w:rsidSect="00884DAA">
      <w:headerReference w:type="default" r:id="rId7"/>
      <w:footerReference w:type="default" r:id="rId8"/>
      <w:pgSz w:w="12240" w:h="15840" w:code="1"/>
      <w:pgMar w:top="1353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14B" w:rsidRDefault="00AD214B">
      <w:r>
        <w:separator/>
      </w:r>
    </w:p>
  </w:endnote>
  <w:endnote w:type="continuationSeparator" w:id="0">
    <w:p w:rsidR="00AD214B" w:rsidRDefault="00AD2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C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89" w:rsidRPr="00566EED" w:rsidRDefault="00B13416" w:rsidP="007C4E4F">
    <w:pPr>
      <w:pStyle w:val="ListBullet"/>
      <w:numPr>
        <w:ilvl w:val="0"/>
        <w:numId w:val="0"/>
      </w:numPr>
      <w:ind w:left="1276" w:hanging="1276"/>
      <w:rPr>
        <w:sz w:val="16"/>
        <w:szCs w:val="16"/>
        <w:lang w:val="sr-Cyrl-BA"/>
      </w:rPr>
    </w:pPr>
    <w:r w:rsidRPr="00B13416">
      <w:rPr>
        <w:noProof/>
        <w:sz w:val="16"/>
        <w:szCs w:val="16"/>
      </w:rPr>
      <w:pict>
        <v:line id="_x0000_s2056" style="position:absolute;left:0;text-align:left;z-index:251657728" from="0,0" to="7in,0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14B" w:rsidRDefault="00AD214B">
      <w:r>
        <w:separator/>
      </w:r>
    </w:p>
  </w:footnote>
  <w:footnote w:type="continuationSeparator" w:id="0">
    <w:p w:rsidR="00AD214B" w:rsidRDefault="00AD2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89" w:rsidRPr="00E03798" w:rsidRDefault="00F14C89" w:rsidP="00E03798">
    <w:pPr>
      <w:pStyle w:val="Header"/>
      <w:rPr>
        <w:sz w:val="8"/>
        <w:szCs w:val="8"/>
      </w:rPr>
    </w:pPr>
  </w:p>
  <w:tbl>
    <w:tblPr>
      <w:tblW w:w="10090" w:type="dxa"/>
      <w:tblInd w:w="5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57" w:type="dxa"/>
        <w:right w:w="57" w:type="dxa"/>
      </w:tblCellMar>
      <w:tblLook w:val="0000"/>
    </w:tblPr>
    <w:tblGrid>
      <w:gridCol w:w="9010"/>
      <w:gridCol w:w="1080"/>
    </w:tblGrid>
    <w:tr w:rsidR="00F14C89">
      <w:trPr>
        <w:trHeight w:val="515"/>
      </w:trPr>
      <w:tc>
        <w:tcPr>
          <w:tcW w:w="9010" w:type="dxa"/>
          <w:vAlign w:val="center"/>
        </w:tcPr>
        <w:p w:rsidR="00F14C89" w:rsidRPr="00884DAA" w:rsidRDefault="00DC6C17" w:rsidP="00884DAA">
          <w:pPr>
            <w:pStyle w:val="firma"/>
          </w:pPr>
          <w:r>
            <w:t>ГРАД</w:t>
          </w:r>
          <w:r w:rsidR="00F14C89" w:rsidRPr="00884DAA">
            <w:t>: ЗВОРНИК</w:t>
          </w:r>
        </w:p>
        <w:p w:rsidR="00F14C89" w:rsidRPr="00884DAA" w:rsidRDefault="00F14C89" w:rsidP="00884DAA">
          <w:pPr>
            <w:pStyle w:val="ListBullet"/>
            <w:numPr>
              <w:ilvl w:val="0"/>
              <w:numId w:val="0"/>
            </w:numPr>
            <w:rPr>
              <w:sz w:val="16"/>
              <w:szCs w:val="16"/>
              <w:lang w:val="sr-Cyrl-CS"/>
            </w:rPr>
          </w:pPr>
          <w:r w:rsidRPr="00884DAA">
            <w:rPr>
              <w:b/>
              <w:lang w:val="sr-Cyrl-CS"/>
            </w:rPr>
            <w:t>ОБРАСЦИ</w:t>
          </w:r>
        </w:p>
      </w:tc>
      <w:tc>
        <w:tcPr>
          <w:tcW w:w="1080" w:type="dxa"/>
          <w:vAlign w:val="center"/>
        </w:tcPr>
        <w:p w:rsidR="00F14C89" w:rsidRPr="00F6715F" w:rsidRDefault="00F14C89" w:rsidP="004D6321">
          <w:pPr>
            <w:pStyle w:val="brojstrane"/>
          </w:pPr>
          <w:proofErr w:type="spellStart"/>
          <w:r w:rsidRPr="00F6715F">
            <w:t>Страна</w:t>
          </w:r>
          <w:proofErr w:type="spellEnd"/>
          <w:r w:rsidRPr="00F6715F">
            <w:t>:</w:t>
          </w:r>
          <w:r w:rsidRPr="00F6715F">
            <w:br/>
          </w:r>
          <w:r w:rsidR="00B13416" w:rsidRPr="00F6715F">
            <w:rPr>
              <w:rStyle w:val="PageNumber"/>
            </w:rPr>
            <w:fldChar w:fldCharType="begin"/>
          </w:r>
          <w:r w:rsidRPr="00F6715F">
            <w:rPr>
              <w:rStyle w:val="PageNumber"/>
            </w:rPr>
            <w:instrText xml:space="preserve"> PAGE </w:instrText>
          </w:r>
          <w:r w:rsidR="00B13416" w:rsidRPr="00F6715F">
            <w:rPr>
              <w:rStyle w:val="PageNumber"/>
            </w:rPr>
            <w:fldChar w:fldCharType="separate"/>
          </w:r>
          <w:r w:rsidR="00E471A4">
            <w:rPr>
              <w:rStyle w:val="PageNumber"/>
              <w:noProof/>
            </w:rPr>
            <w:t>1</w:t>
          </w:r>
          <w:r w:rsidR="00B13416" w:rsidRPr="00F6715F">
            <w:rPr>
              <w:rStyle w:val="PageNumber"/>
            </w:rPr>
            <w:fldChar w:fldCharType="end"/>
          </w:r>
          <w:r w:rsidRPr="00F6715F">
            <w:rPr>
              <w:rStyle w:val="PageNumber"/>
            </w:rPr>
            <w:t xml:space="preserve"> </w:t>
          </w:r>
          <w:proofErr w:type="spellStart"/>
          <w:r w:rsidRPr="00F6715F">
            <w:rPr>
              <w:rStyle w:val="PageNumber"/>
            </w:rPr>
            <w:t>од</w:t>
          </w:r>
          <w:proofErr w:type="spellEnd"/>
          <w:r w:rsidRPr="00F6715F">
            <w:rPr>
              <w:rStyle w:val="PageNumber"/>
            </w:rPr>
            <w:t xml:space="preserve"> </w:t>
          </w:r>
          <w:r w:rsidR="00B13416" w:rsidRPr="00F6715F">
            <w:rPr>
              <w:rStyle w:val="PageNumber"/>
              <w:lang w:val="hr-HR"/>
            </w:rPr>
            <w:fldChar w:fldCharType="begin"/>
          </w:r>
          <w:r w:rsidRPr="00F6715F">
            <w:rPr>
              <w:rStyle w:val="PageNumber"/>
              <w:lang w:val="hr-HR"/>
            </w:rPr>
            <w:instrText xml:space="preserve"> NUMPAGES </w:instrText>
          </w:r>
          <w:r w:rsidR="00B13416" w:rsidRPr="00F6715F">
            <w:rPr>
              <w:rStyle w:val="PageNumber"/>
              <w:lang w:val="hr-HR"/>
            </w:rPr>
            <w:fldChar w:fldCharType="separate"/>
          </w:r>
          <w:r w:rsidR="00E471A4">
            <w:rPr>
              <w:rStyle w:val="PageNumber"/>
              <w:noProof/>
              <w:lang w:val="hr-HR"/>
            </w:rPr>
            <w:t>1</w:t>
          </w:r>
          <w:r w:rsidR="00B13416" w:rsidRPr="00F6715F">
            <w:rPr>
              <w:rStyle w:val="PageNumber"/>
              <w:lang w:val="hr-HR"/>
            </w:rPr>
            <w:fldChar w:fldCharType="end"/>
          </w:r>
        </w:p>
      </w:tc>
    </w:tr>
  </w:tbl>
  <w:p w:rsidR="00F14C89" w:rsidRPr="00490B71" w:rsidRDefault="00F14C89" w:rsidP="00490B71">
    <w:pPr>
      <w:pStyle w:val="Header"/>
      <w:rPr>
        <w:lang w:val="sr-Cyrl-C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A747D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D11D53"/>
    <w:multiLevelType w:val="hybridMultilevel"/>
    <w:tmpl w:val="185A91B6"/>
    <w:lvl w:ilvl="0" w:tplc="96DACAF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FCF3908"/>
    <w:multiLevelType w:val="hybridMultilevel"/>
    <w:tmpl w:val="DCCC32C6"/>
    <w:lvl w:ilvl="0" w:tplc="880E0032">
      <w:start w:val="1"/>
      <w:numFmt w:val="decimal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3">
    <w:nsid w:val="1A5B59F8"/>
    <w:multiLevelType w:val="multilevel"/>
    <w:tmpl w:val="D3EC7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2C5F79"/>
    <w:multiLevelType w:val="hybridMultilevel"/>
    <w:tmpl w:val="6B5037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C4C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E3544A"/>
    <w:multiLevelType w:val="hybridMultilevel"/>
    <w:tmpl w:val="BDA62272"/>
    <w:lvl w:ilvl="0" w:tplc="E1E253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F01"/>
  <w:defaultTabStop w:val="720"/>
  <w:hyphenationZone w:val="425"/>
  <w:noPunctuationKerning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2964"/>
    <w:rsid w:val="00013F17"/>
    <w:rsid w:val="000516AE"/>
    <w:rsid w:val="00065627"/>
    <w:rsid w:val="00075E3B"/>
    <w:rsid w:val="000910E1"/>
    <w:rsid w:val="000E0DE1"/>
    <w:rsid w:val="000E1445"/>
    <w:rsid w:val="00100553"/>
    <w:rsid w:val="00104F81"/>
    <w:rsid w:val="00117E88"/>
    <w:rsid w:val="001517AB"/>
    <w:rsid w:val="00157320"/>
    <w:rsid w:val="0017123C"/>
    <w:rsid w:val="0017460E"/>
    <w:rsid w:val="00177B84"/>
    <w:rsid w:val="0018556E"/>
    <w:rsid w:val="0019064E"/>
    <w:rsid w:val="00191821"/>
    <w:rsid w:val="001933AA"/>
    <w:rsid w:val="0019633C"/>
    <w:rsid w:val="001A5859"/>
    <w:rsid w:val="001C2338"/>
    <w:rsid w:val="001C2964"/>
    <w:rsid w:val="001C3A1A"/>
    <w:rsid w:val="001D7CCA"/>
    <w:rsid w:val="00234D8B"/>
    <w:rsid w:val="00257003"/>
    <w:rsid w:val="002B0808"/>
    <w:rsid w:val="002C36FE"/>
    <w:rsid w:val="002C3EBC"/>
    <w:rsid w:val="002D01CB"/>
    <w:rsid w:val="002D444E"/>
    <w:rsid w:val="002E0F7A"/>
    <w:rsid w:val="002F1253"/>
    <w:rsid w:val="002F6819"/>
    <w:rsid w:val="002F720A"/>
    <w:rsid w:val="00306E94"/>
    <w:rsid w:val="003301F3"/>
    <w:rsid w:val="00330231"/>
    <w:rsid w:val="00346892"/>
    <w:rsid w:val="003752E2"/>
    <w:rsid w:val="0039119F"/>
    <w:rsid w:val="00397D1B"/>
    <w:rsid w:val="00397D32"/>
    <w:rsid w:val="003A195A"/>
    <w:rsid w:val="003A1EE7"/>
    <w:rsid w:val="003B0D7E"/>
    <w:rsid w:val="003C6E0C"/>
    <w:rsid w:val="003D1B5C"/>
    <w:rsid w:val="003E4401"/>
    <w:rsid w:val="00435935"/>
    <w:rsid w:val="004555A3"/>
    <w:rsid w:val="004753FA"/>
    <w:rsid w:val="00490B71"/>
    <w:rsid w:val="004D0EA4"/>
    <w:rsid w:val="004D6321"/>
    <w:rsid w:val="004E2AF5"/>
    <w:rsid w:val="004E2F20"/>
    <w:rsid w:val="004E6BB2"/>
    <w:rsid w:val="004F21B7"/>
    <w:rsid w:val="004F559C"/>
    <w:rsid w:val="00513C02"/>
    <w:rsid w:val="005276F2"/>
    <w:rsid w:val="00543154"/>
    <w:rsid w:val="0054467D"/>
    <w:rsid w:val="005448C3"/>
    <w:rsid w:val="00566EED"/>
    <w:rsid w:val="0057079D"/>
    <w:rsid w:val="00585AC4"/>
    <w:rsid w:val="005A0EBE"/>
    <w:rsid w:val="005B68E4"/>
    <w:rsid w:val="005F3F14"/>
    <w:rsid w:val="005F430E"/>
    <w:rsid w:val="005F4C2C"/>
    <w:rsid w:val="00606E8C"/>
    <w:rsid w:val="00614FB2"/>
    <w:rsid w:val="00661336"/>
    <w:rsid w:val="00666489"/>
    <w:rsid w:val="006679F6"/>
    <w:rsid w:val="00686891"/>
    <w:rsid w:val="0069037B"/>
    <w:rsid w:val="006951DC"/>
    <w:rsid w:val="006A5E2E"/>
    <w:rsid w:val="006B08B4"/>
    <w:rsid w:val="006E314D"/>
    <w:rsid w:val="00700B93"/>
    <w:rsid w:val="007305D1"/>
    <w:rsid w:val="00742C59"/>
    <w:rsid w:val="007755A0"/>
    <w:rsid w:val="007979BB"/>
    <w:rsid w:val="007B43DE"/>
    <w:rsid w:val="007C4E4F"/>
    <w:rsid w:val="007D6415"/>
    <w:rsid w:val="0080083E"/>
    <w:rsid w:val="0080529B"/>
    <w:rsid w:val="0082142C"/>
    <w:rsid w:val="00884DAA"/>
    <w:rsid w:val="00893651"/>
    <w:rsid w:val="008C6D07"/>
    <w:rsid w:val="008D7F97"/>
    <w:rsid w:val="008E3693"/>
    <w:rsid w:val="00903B31"/>
    <w:rsid w:val="00911278"/>
    <w:rsid w:val="00933AB6"/>
    <w:rsid w:val="009371A7"/>
    <w:rsid w:val="0094546E"/>
    <w:rsid w:val="0094702F"/>
    <w:rsid w:val="0095219F"/>
    <w:rsid w:val="0097278C"/>
    <w:rsid w:val="00972FB9"/>
    <w:rsid w:val="00974EE9"/>
    <w:rsid w:val="009918D0"/>
    <w:rsid w:val="009A1505"/>
    <w:rsid w:val="009A4C49"/>
    <w:rsid w:val="009B0B9C"/>
    <w:rsid w:val="009E0187"/>
    <w:rsid w:val="00A32F6E"/>
    <w:rsid w:val="00A3661E"/>
    <w:rsid w:val="00A43A43"/>
    <w:rsid w:val="00A50056"/>
    <w:rsid w:val="00A75D64"/>
    <w:rsid w:val="00A84442"/>
    <w:rsid w:val="00A86EE9"/>
    <w:rsid w:val="00A904D5"/>
    <w:rsid w:val="00A9701F"/>
    <w:rsid w:val="00A977E2"/>
    <w:rsid w:val="00AA4C94"/>
    <w:rsid w:val="00AC0C33"/>
    <w:rsid w:val="00AC260A"/>
    <w:rsid w:val="00AD214B"/>
    <w:rsid w:val="00AD60FA"/>
    <w:rsid w:val="00AE5367"/>
    <w:rsid w:val="00AF2A72"/>
    <w:rsid w:val="00B13416"/>
    <w:rsid w:val="00B162E3"/>
    <w:rsid w:val="00B42F04"/>
    <w:rsid w:val="00B55DDC"/>
    <w:rsid w:val="00B770B3"/>
    <w:rsid w:val="00B82014"/>
    <w:rsid w:val="00B939A2"/>
    <w:rsid w:val="00BA5B8F"/>
    <w:rsid w:val="00BB084D"/>
    <w:rsid w:val="00BE6AC3"/>
    <w:rsid w:val="00C77718"/>
    <w:rsid w:val="00C83334"/>
    <w:rsid w:val="00C868B0"/>
    <w:rsid w:val="00CB22AD"/>
    <w:rsid w:val="00CC371B"/>
    <w:rsid w:val="00CD6DD3"/>
    <w:rsid w:val="00CF0385"/>
    <w:rsid w:val="00D14C30"/>
    <w:rsid w:val="00D16424"/>
    <w:rsid w:val="00D5752A"/>
    <w:rsid w:val="00D70EC6"/>
    <w:rsid w:val="00D72D1F"/>
    <w:rsid w:val="00D8204C"/>
    <w:rsid w:val="00D84425"/>
    <w:rsid w:val="00D90D49"/>
    <w:rsid w:val="00D93D30"/>
    <w:rsid w:val="00DA6E12"/>
    <w:rsid w:val="00DC6C17"/>
    <w:rsid w:val="00DF5552"/>
    <w:rsid w:val="00DF5CD8"/>
    <w:rsid w:val="00E03798"/>
    <w:rsid w:val="00E15D3F"/>
    <w:rsid w:val="00E22B33"/>
    <w:rsid w:val="00E436CE"/>
    <w:rsid w:val="00E471A4"/>
    <w:rsid w:val="00E52921"/>
    <w:rsid w:val="00E5320D"/>
    <w:rsid w:val="00E66571"/>
    <w:rsid w:val="00E83704"/>
    <w:rsid w:val="00E85FD4"/>
    <w:rsid w:val="00E915FD"/>
    <w:rsid w:val="00E96BBF"/>
    <w:rsid w:val="00EB1D9C"/>
    <w:rsid w:val="00EC2450"/>
    <w:rsid w:val="00EC3FD2"/>
    <w:rsid w:val="00ED2218"/>
    <w:rsid w:val="00EF70AB"/>
    <w:rsid w:val="00F14C89"/>
    <w:rsid w:val="00F54815"/>
    <w:rsid w:val="00F6478C"/>
    <w:rsid w:val="00F776A3"/>
    <w:rsid w:val="00F80D9E"/>
    <w:rsid w:val="00FA2FFE"/>
    <w:rsid w:val="00FC3BA7"/>
    <w:rsid w:val="00FF5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3EBC"/>
    <w:rPr>
      <w:sz w:val="24"/>
      <w:szCs w:val="24"/>
    </w:rPr>
  </w:style>
  <w:style w:type="paragraph" w:styleId="Heading1">
    <w:name w:val="heading 1"/>
    <w:basedOn w:val="Normal"/>
    <w:next w:val="Normal"/>
    <w:qFormat/>
    <w:rsid w:val="002C3EBC"/>
    <w:pPr>
      <w:keepNext/>
      <w:jc w:val="both"/>
      <w:outlineLvl w:val="0"/>
    </w:pPr>
    <w:rPr>
      <w:rFonts w:ascii="Times-C" w:hAnsi="Times-C"/>
      <w:b/>
      <w:bCs/>
      <w:sz w:val="28"/>
    </w:rPr>
  </w:style>
  <w:style w:type="paragraph" w:styleId="Heading2">
    <w:name w:val="heading 2"/>
    <w:basedOn w:val="Normal"/>
    <w:next w:val="Normal"/>
    <w:qFormat/>
    <w:rsid w:val="002C3EBC"/>
    <w:pPr>
      <w:keepNext/>
      <w:jc w:val="center"/>
      <w:outlineLvl w:val="1"/>
    </w:pPr>
    <w:rPr>
      <w:rFonts w:ascii="Times-C" w:hAnsi="Times-C"/>
      <w:b/>
      <w:bCs/>
      <w:sz w:val="28"/>
    </w:rPr>
  </w:style>
  <w:style w:type="paragraph" w:styleId="Heading3">
    <w:name w:val="heading 3"/>
    <w:basedOn w:val="Normal"/>
    <w:next w:val="Normal"/>
    <w:qFormat/>
    <w:rsid w:val="002C3EBC"/>
    <w:pPr>
      <w:keepNext/>
      <w:spacing w:line="400" w:lineRule="exact"/>
      <w:jc w:val="both"/>
      <w:outlineLvl w:val="2"/>
    </w:pPr>
    <w:rPr>
      <w:rFonts w:ascii="Times-C" w:hAnsi="Times-C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C3EB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C3EBC"/>
    <w:pPr>
      <w:tabs>
        <w:tab w:val="center" w:pos="4320"/>
        <w:tab w:val="right" w:pos="8640"/>
      </w:tabs>
    </w:pPr>
  </w:style>
  <w:style w:type="paragraph" w:customStyle="1" w:styleId="firma">
    <w:name w:val="firma"/>
    <w:basedOn w:val="Normal"/>
    <w:autoRedefine/>
    <w:rsid w:val="00E03798"/>
    <w:pPr>
      <w:tabs>
        <w:tab w:val="left" w:pos="5693"/>
      </w:tabs>
      <w:jc w:val="both"/>
    </w:pPr>
    <w:rPr>
      <w:rFonts w:ascii="Arial" w:hAnsi="Arial" w:cs="Arial"/>
      <w:b/>
      <w:bCs/>
      <w:iCs/>
      <w:color w:val="000000"/>
      <w:szCs w:val="32"/>
      <w:lang w:val="fi-FI"/>
    </w:rPr>
  </w:style>
  <w:style w:type="paragraph" w:customStyle="1" w:styleId="naslov">
    <w:name w:val="naslov"/>
    <w:autoRedefine/>
    <w:rsid w:val="00E03798"/>
    <w:rPr>
      <w:rFonts w:ascii="Arial" w:hAnsi="Arial"/>
      <w:b/>
      <w:bCs/>
      <w:snapToGrid w:val="0"/>
      <w:lang w:val="en-GB"/>
    </w:rPr>
  </w:style>
  <w:style w:type="paragraph" w:customStyle="1" w:styleId="Oznakaobrasca">
    <w:name w:val="Oznaka obrasca"/>
    <w:basedOn w:val="Normal"/>
    <w:autoRedefine/>
    <w:rsid w:val="00E03798"/>
    <w:pPr>
      <w:tabs>
        <w:tab w:val="center" w:pos="4320"/>
        <w:tab w:val="left" w:pos="5693"/>
        <w:tab w:val="right" w:pos="8640"/>
      </w:tabs>
      <w:jc w:val="center"/>
    </w:pPr>
    <w:rPr>
      <w:rFonts w:ascii="Arial" w:hAnsi="Arial" w:cs="Arial"/>
      <w:b/>
      <w:iCs/>
      <w:caps/>
      <w:color w:val="000000"/>
      <w:sz w:val="20"/>
      <w:szCs w:val="32"/>
      <w:lang w:val="hr-HR"/>
    </w:rPr>
  </w:style>
  <w:style w:type="character" w:styleId="PageNumber">
    <w:name w:val="page number"/>
    <w:basedOn w:val="DefaultParagraphFont"/>
    <w:rsid w:val="00E03798"/>
  </w:style>
  <w:style w:type="paragraph" w:customStyle="1" w:styleId="brojstrane">
    <w:name w:val="broj strane"/>
    <w:autoRedefine/>
    <w:rsid w:val="00E03798"/>
    <w:pPr>
      <w:spacing w:before="40" w:after="40"/>
      <w:jc w:val="center"/>
    </w:pPr>
    <w:rPr>
      <w:rFonts w:ascii="Arial" w:hAnsi="Arial"/>
      <w:sz w:val="18"/>
      <w:szCs w:val="18"/>
    </w:rPr>
  </w:style>
  <w:style w:type="paragraph" w:customStyle="1" w:styleId="naslovl">
    <w:name w:val="naslovl"/>
    <w:autoRedefine/>
    <w:rsid w:val="00E03798"/>
    <w:rPr>
      <w:rFonts w:ascii="Arial" w:hAnsi="Arial"/>
      <w:b/>
      <w:bCs/>
      <w:snapToGrid w:val="0"/>
      <w:lang w:val="en-GB"/>
    </w:rPr>
  </w:style>
  <w:style w:type="paragraph" w:customStyle="1" w:styleId="oj">
    <w:name w:val="oj"/>
    <w:basedOn w:val="Header"/>
    <w:rsid w:val="00E03798"/>
    <w:pPr>
      <w:spacing w:before="20" w:after="20"/>
      <w:jc w:val="center"/>
    </w:pPr>
    <w:rPr>
      <w:rFonts w:ascii="Arial" w:hAnsi="Arial"/>
      <w:sz w:val="16"/>
      <w:szCs w:val="20"/>
    </w:rPr>
  </w:style>
  <w:style w:type="paragraph" w:customStyle="1" w:styleId="NASLOVUGOVORA">
    <w:name w:val="NASLOV UGOVORA"/>
    <w:autoRedefine/>
    <w:semiHidden/>
    <w:rsid w:val="00E03798"/>
    <w:pPr>
      <w:spacing w:before="20"/>
    </w:pPr>
    <w:rPr>
      <w:rFonts w:ascii="Arial" w:hAnsi="Arial"/>
      <w:b/>
      <w:caps/>
      <w:noProof/>
      <w:lang w:val="en-GB"/>
    </w:rPr>
  </w:style>
  <w:style w:type="paragraph" w:customStyle="1" w:styleId="naslovi">
    <w:name w:val="naslovi"/>
    <w:basedOn w:val="Normal"/>
    <w:autoRedefine/>
    <w:rsid w:val="00E03798"/>
    <w:pPr>
      <w:jc w:val="center"/>
    </w:pPr>
    <w:rPr>
      <w:rFonts w:ascii="Arial" w:hAnsi="Arial"/>
      <w:b/>
      <w:caps/>
      <w:sz w:val="20"/>
      <w:szCs w:val="20"/>
    </w:rPr>
  </w:style>
  <w:style w:type="paragraph" w:styleId="ListBullet">
    <w:name w:val="List Bullet"/>
    <w:basedOn w:val="Normal"/>
    <w:rsid w:val="00DF5552"/>
    <w:pPr>
      <w:numPr>
        <w:numId w:val="3"/>
      </w:numPr>
      <w:tabs>
        <w:tab w:val="clear" w:pos="360"/>
      </w:tabs>
      <w:spacing w:before="40" w:after="40"/>
      <w:ind w:left="1078" w:hanging="227"/>
    </w:pPr>
    <w:rPr>
      <w:rFonts w:ascii="Arial" w:hAnsi="Arial"/>
      <w:sz w:val="20"/>
      <w:lang w:val="hr-HR" w:eastAsia="hr-HR"/>
    </w:rPr>
  </w:style>
  <w:style w:type="table" w:styleId="TableGrid">
    <w:name w:val="Table Grid"/>
    <w:basedOn w:val="TableNormal"/>
    <w:rsid w:val="00117E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14C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56E"/>
    <w:pPr>
      <w:ind w:left="720"/>
      <w:contextualSpacing/>
    </w:pPr>
  </w:style>
  <w:style w:type="character" w:styleId="LineNumber">
    <w:name w:val="line number"/>
    <w:basedOn w:val="DefaultParagraphFont"/>
    <w:rsid w:val="00E22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0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Pregled%20Racunara\Zapisnik.dot" TargetMode="Externa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Zapisnik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>OP[TINSKA UPRAVA OP[TINE BIJEQINA</vt:lpstr>
      <vt:lpstr>OP[TINSKA UPRAVA OP[TINE BIJEQINA</vt:lpstr>
    </vt:vector>
  </TitlesOfParts>
  <Company>Grizli777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OP[TINSKA UPRAVA OP[TINE BIJEQINA</dc:title>
  <dc:creator>Administrator</dc:creator>
  <cp:lastModifiedBy>grad</cp:lastModifiedBy>
  <cp:revision>2</cp:revision>
  <cp:lastPrinted>2020-12-04T09:23:00Z</cp:lastPrinted>
  <dcterms:created xsi:type="dcterms:W3CDTF">2020-12-15T06:57:00Z</dcterms:created>
  <dcterms:modified xsi:type="dcterms:W3CDTF">2020-12-15T06:57:00Z</dcterms:modified>
</cp:coreProperties>
</file>